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5CEE" w:rsidRPr="00A40C97" w:rsidRDefault="00655CEE" w:rsidP="005B3AC5">
      <w:pPr>
        <w:spacing w:line="360" w:lineRule="auto"/>
        <w:jc w:val="center"/>
        <w:rPr>
          <w:rFonts w:ascii="Times New Roman" w:hAnsi="Times New Roman"/>
          <w:b/>
          <w:i/>
          <w:color w:val="000080"/>
          <w:sz w:val="28"/>
          <w:szCs w:val="28"/>
          <w:shd w:val="clear" w:color="auto" w:fill="FFFFFF"/>
        </w:rPr>
      </w:pPr>
      <w:r w:rsidRPr="00A40C97">
        <w:rPr>
          <w:rFonts w:ascii="Times New Roman" w:hAnsi="Times New Roman"/>
          <w:b/>
          <w:i/>
          <w:color w:val="000080"/>
          <w:sz w:val="28"/>
          <w:szCs w:val="28"/>
          <w:shd w:val="clear" w:color="auto" w:fill="FFFFFF"/>
        </w:rPr>
        <w:t>На пути к безопасности.</w:t>
      </w:r>
    </w:p>
    <w:p w:rsidR="00655CEE" w:rsidRPr="00BC3E79" w:rsidRDefault="00655CEE" w:rsidP="00BC3E79">
      <w:pPr>
        <w:pStyle w:val="NoSpacing"/>
        <w:spacing w:line="276" w:lineRule="auto"/>
        <w:ind w:left="567"/>
        <w:jc w:val="both"/>
        <w:rPr>
          <w:rFonts w:ascii="Times New Roman" w:hAnsi="Times New Roman"/>
          <w:color w:val="00008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      </w:t>
      </w:r>
      <w:r w:rsidRPr="00BC3E79">
        <w:rPr>
          <w:rFonts w:ascii="Times New Roman" w:hAnsi="Times New Roman"/>
          <w:sz w:val="28"/>
          <w:szCs w:val="28"/>
          <w:shd w:val="clear" w:color="auto" w:fill="FFFFFF"/>
        </w:rPr>
        <w:t xml:space="preserve">В начале учебного года  в ГКОУ РО «Пролетарская школа-интернат» был утвержден  </w:t>
      </w:r>
      <w:r w:rsidRPr="00BC3E79">
        <w:rPr>
          <w:rFonts w:ascii="Times New Roman" w:hAnsi="Times New Roman"/>
          <w:sz w:val="28"/>
          <w:szCs w:val="28"/>
        </w:rPr>
        <w:t xml:space="preserve">План мероприятий по профилактической работе употребления ПАВ.  </w:t>
      </w:r>
      <w:r w:rsidRPr="00BC3E79">
        <w:rPr>
          <w:rFonts w:ascii="Times New Roman" w:hAnsi="Times New Roman"/>
          <w:sz w:val="28"/>
          <w:szCs w:val="28"/>
          <w:shd w:val="clear" w:color="auto" w:fill="FFFFFF"/>
        </w:rPr>
        <w:t xml:space="preserve">Согласно данному плану с 26 октября по 2 ноября </w:t>
      </w:r>
      <w:smartTag w:uri="urn:schemas-microsoft-com:office:smarttags" w:element="metricconverter">
        <w:smartTagPr>
          <w:attr w:name="ProductID" w:val="2018 г"/>
        </w:smartTagPr>
        <w:r w:rsidRPr="00BC3E79">
          <w:rPr>
            <w:rFonts w:ascii="Times New Roman" w:hAnsi="Times New Roman"/>
            <w:sz w:val="28"/>
            <w:szCs w:val="28"/>
            <w:shd w:val="clear" w:color="auto" w:fill="FFFFFF"/>
          </w:rPr>
          <w:t>2018 года</w:t>
        </w:r>
      </w:smartTag>
      <w:r w:rsidRPr="00BC3E79">
        <w:rPr>
          <w:rFonts w:ascii="Times New Roman" w:hAnsi="Times New Roman"/>
          <w:sz w:val="28"/>
          <w:szCs w:val="28"/>
          <w:shd w:val="clear" w:color="auto" w:fill="FFFFFF"/>
        </w:rPr>
        <w:t xml:space="preserve"> в школе-интернате была проведена:</w:t>
      </w:r>
    </w:p>
    <w:p w:rsidR="00655CEE" w:rsidRPr="00BC3E79" w:rsidRDefault="00655CEE" w:rsidP="00BC3E79">
      <w:pPr>
        <w:pStyle w:val="NoSpacing"/>
        <w:spacing w:line="276" w:lineRule="auto"/>
        <w:ind w:left="567"/>
        <w:jc w:val="center"/>
        <w:rPr>
          <w:rFonts w:ascii="Times New Roman" w:hAnsi="Times New Roman"/>
          <w:b/>
          <w:i/>
          <w:color w:val="800000"/>
          <w:sz w:val="28"/>
          <w:szCs w:val="28"/>
        </w:rPr>
      </w:pPr>
      <w:r w:rsidRPr="00BC3E79">
        <w:rPr>
          <w:rFonts w:ascii="Times New Roman" w:hAnsi="Times New Roman"/>
          <w:b/>
          <w:i/>
          <w:color w:val="800000"/>
          <w:sz w:val="28"/>
          <w:szCs w:val="28"/>
        </w:rPr>
        <w:t xml:space="preserve">«Неделя  антиалкогольной, антитабачной,  антинаркотической пропаганды, </w:t>
      </w:r>
    </w:p>
    <w:p w:rsidR="00655CEE" w:rsidRPr="00BC3E79" w:rsidRDefault="00655CEE" w:rsidP="00BC3E79">
      <w:pPr>
        <w:pStyle w:val="NoSpacing"/>
        <w:spacing w:line="276" w:lineRule="auto"/>
        <w:ind w:left="567"/>
        <w:jc w:val="center"/>
        <w:rPr>
          <w:rFonts w:ascii="Times New Roman" w:hAnsi="Times New Roman"/>
          <w:color w:val="800000"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s1026" type="#_x0000_t75" alt="DSC03986" style="position:absolute;left:0;text-align:left;margin-left:36pt;margin-top:20.05pt;width:245.05pt;height:187pt;z-index:-251658752;visibility:visible" wrapcoords="-66 0 -66 21513 21600 21513 21600 0 -66 0">
            <v:imagedata r:id="rId4" o:title="" gain="1.25" blacklevel="-6554f"/>
            <w10:wrap type="through"/>
          </v:shape>
        </w:pict>
      </w:r>
      <w:r w:rsidRPr="00BC3E79">
        <w:rPr>
          <w:rFonts w:ascii="Times New Roman" w:hAnsi="Times New Roman"/>
          <w:b/>
          <w:i/>
          <w:color w:val="800000"/>
          <w:sz w:val="28"/>
          <w:szCs w:val="28"/>
        </w:rPr>
        <w:t>кампания антиСПИД».</w:t>
      </w:r>
    </w:p>
    <w:p w:rsidR="00655CEE" w:rsidRPr="00BC3E79" w:rsidRDefault="00655CEE" w:rsidP="00BC3E79">
      <w:pPr>
        <w:pStyle w:val="NoSpacing"/>
        <w:spacing w:line="276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36" o:spid="_x0000_s1027" type="#_x0000_t75" alt="P_20181029_164947_vHDR_On" style="position:absolute;left:0;text-align:left;margin-left:261pt;margin-top:295.75pt;width:270pt;height:171pt;z-index:-251659776;visibility:visible" wrapcoords="-56 0 -56 21516 21600 21516 21600 0 -56 0">
            <v:imagedata r:id="rId5" o:title=""/>
            <w10:wrap type="tight"/>
          </v:shape>
        </w:pict>
      </w:r>
      <w:r>
        <w:rPr>
          <w:rFonts w:ascii="Times New Roman" w:hAnsi="Times New Roman"/>
          <w:sz w:val="28"/>
          <w:szCs w:val="28"/>
        </w:rPr>
        <w:t xml:space="preserve">           </w:t>
      </w:r>
      <w:r w:rsidRPr="00BC3E79">
        <w:rPr>
          <w:rFonts w:ascii="Times New Roman" w:hAnsi="Times New Roman"/>
          <w:sz w:val="28"/>
          <w:szCs w:val="28"/>
        </w:rPr>
        <w:t xml:space="preserve">В рамках тематической недели </w:t>
      </w:r>
      <w:r w:rsidRPr="00BC3E79">
        <w:rPr>
          <w:rFonts w:ascii="Times New Roman" w:hAnsi="Times New Roman"/>
          <w:sz w:val="28"/>
          <w:szCs w:val="28"/>
          <w:shd w:val="clear" w:color="auto" w:fill="FFFFFF"/>
        </w:rPr>
        <w:t>проводились разные мероприятия: на информационных стендах учреждения размещена информация с номерами телефонов специалистов, оказывающих социально-психологическую и реаби</w:t>
      </w:r>
      <w:r>
        <w:rPr>
          <w:rFonts w:ascii="Times New Roman" w:hAnsi="Times New Roman"/>
          <w:sz w:val="28"/>
          <w:szCs w:val="28"/>
          <w:shd w:val="clear" w:color="auto" w:fill="FFFFFF"/>
        </w:rPr>
        <w:t>-</w:t>
      </w:r>
      <w:r w:rsidRPr="00BC3E79">
        <w:rPr>
          <w:rFonts w:ascii="Times New Roman" w:hAnsi="Times New Roman"/>
          <w:sz w:val="28"/>
          <w:szCs w:val="28"/>
          <w:shd w:val="clear" w:color="auto" w:fill="FFFFFF"/>
        </w:rPr>
        <w:t xml:space="preserve">литационную помощь:  в 1-9 классах прошли классные часы по </w:t>
      </w:r>
      <w:r w:rsidRPr="00BC3E79">
        <w:rPr>
          <w:rFonts w:ascii="Times New Roman" w:hAnsi="Times New Roman"/>
          <w:sz w:val="28"/>
          <w:szCs w:val="28"/>
        </w:rPr>
        <w:t xml:space="preserve">формированию личностных ресурсов, обеспечивающих развитие у обучающихся социально-нормативного жизненного стиля, </w:t>
      </w:r>
      <w:r>
        <w:rPr>
          <w:rFonts w:ascii="Times New Roman" w:hAnsi="Times New Roman"/>
          <w:sz w:val="28"/>
          <w:szCs w:val="28"/>
        </w:rPr>
        <w:t xml:space="preserve"> действенной установки  </w:t>
      </w:r>
      <w:r w:rsidRPr="00BC3E79">
        <w:rPr>
          <w:rFonts w:ascii="Times New Roman" w:hAnsi="Times New Roman"/>
          <w:sz w:val="28"/>
          <w:szCs w:val="28"/>
        </w:rPr>
        <w:t>на отказ от употребления психоактивных веществ. Дискуссию со старшеклассниками «Что выберешь ты?» провела социальный педагог школы-интерната. Состоялся просмотр документального фильма: «Наркотики. Секреты манипуляции». Медицинской сестрой школы-интерната был оформлен санбюллетень</w:t>
      </w:r>
      <w:r>
        <w:rPr>
          <w:rFonts w:ascii="Times New Roman" w:hAnsi="Times New Roman"/>
          <w:sz w:val="28"/>
          <w:szCs w:val="28"/>
        </w:rPr>
        <w:t>: «Не заводи вредных привычек».</w:t>
      </w:r>
      <w:r w:rsidRPr="00BC3E79">
        <w:rPr>
          <w:rFonts w:ascii="Times New Roman" w:hAnsi="Times New Roman"/>
          <w:sz w:val="28"/>
          <w:szCs w:val="28"/>
        </w:rPr>
        <w:t xml:space="preserve"> Среди обучающихся 5-9 классов учителем по физической культуре было проведено соревнование по настольному теннису. </w:t>
      </w:r>
    </w:p>
    <w:p w:rsidR="00655CEE" w:rsidRPr="00BC3E79" w:rsidRDefault="00655CEE" w:rsidP="00BC3E79">
      <w:pPr>
        <w:pStyle w:val="NoSpacing"/>
        <w:spacing w:line="276" w:lineRule="auto"/>
        <w:ind w:left="567"/>
        <w:jc w:val="both"/>
        <w:rPr>
          <w:rFonts w:ascii="Times New Roman" w:hAnsi="Times New Roman"/>
          <w:sz w:val="28"/>
          <w:szCs w:val="28"/>
        </w:rPr>
      </w:pPr>
      <w:r w:rsidRPr="00BC3E79">
        <w:rPr>
          <w:rFonts w:ascii="Times New Roman" w:hAnsi="Times New Roman"/>
          <w:sz w:val="28"/>
          <w:szCs w:val="28"/>
        </w:rPr>
        <w:t xml:space="preserve">       Библиотекарь приготовила для ребят информационно </w:t>
      </w:r>
      <w:r>
        <w:rPr>
          <w:rFonts w:ascii="Times New Roman" w:hAnsi="Times New Roman"/>
          <w:sz w:val="28"/>
          <w:szCs w:val="28"/>
        </w:rPr>
        <w:t>–</w:t>
      </w:r>
      <w:r w:rsidRPr="00BC3E79">
        <w:rPr>
          <w:rFonts w:ascii="Times New Roman" w:hAnsi="Times New Roman"/>
          <w:sz w:val="28"/>
          <w:szCs w:val="28"/>
        </w:rPr>
        <w:t xml:space="preserve"> просвети</w:t>
      </w:r>
      <w:r>
        <w:rPr>
          <w:rFonts w:ascii="Times New Roman" w:hAnsi="Times New Roman"/>
          <w:sz w:val="28"/>
          <w:szCs w:val="28"/>
        </w:rPr>
        <w:t>-</w:t>
      </w:r>
      <w:r w:rsidRPr="00BC3E79">
        <w:rPr>
          <w:rFonts w:ascii="Times New Roman" w:hAnsi="Times New Roman"/>
          <w:sz w:val="28"/>
          <w:szCs w:val="28"/>
        </w:rPr>
        <w:t>тел</w:t>
      </w:r>
      <w:r>
        <w:rPr>
          <w:rFonts w:ascii="Times New Roman" w:hAnsi="Times New Roman"/>
          <w:sz w:val="28"/>
          <w:szCs w:val="28"/>
        </w:rPr>
        <w:t xml:space="preserve">ьскую выставку профилакти-ческой </w:t>
      </w:r>
      <w:r w:rsidRPr="00BC3E79">
        <w:rPr>
          <w:rFonts w:ascii="Times New Roman" w:hAnsi="Times New Roman"/>
          <w:sz w:val="28"/>
          <w:szCs w:val="28"/>
        </w:rPr>
        <w:t>направлен</w:t>
      </w:r>
      <w:r>
        <w:rPr>
          <w:rFonts w:ascii="Times New Roman" w:hAnsi="Times New Roman"/>
          <w:sz w:val="28"/>
          <w:szCs w:val="28"/>
        </w:rPr>
        <w:t>-</w:t>
      </w:r>
      <w:r w:rsidRPr="00BC3E79">
        <w:rPr>
          <w:rFonts w:ascii="Times New Roman" w:hAnsi="Times New Roman"/>
          <w:sz w:val="28"/>
          <w:szCs w:val="28"/>
        </w:rPr>
        <w:t xml:space="preserve">ности: «Я выбираю здоровый образ жизни». Педагогом-психологом в 7-9 классах проведен информационный час на тему: «В плену иллюзий». Воспитателями выпущена стенгазета с лучшей антирекламой вредных привычек.  В целях позитивного развития личности обучающихся, изменения ценностного отношения детей и подростков к табакокурению, формирования антинаркотических установок 1 ноября 2018 года состоялся школьный «Совет большой профилактики» с обучающимися, склонными к вредным привычкам. </w:t>
      </w:r>
    </w:p>
    <w:p w:rsidR="00655CEE" w:rsidRPr="00BC3E79" w:rsidRDefault="00655CEE" w:rsidP="00B25C26">
      <w:pPr>
        <w:pStyle w:val="NoSpacing"/>
        <w:spacing w:line="360" w:lineRule="auto"/>
        <w:ind w:left="567"/>
        <w:jc w:val="both"/>
        <w:rPr>
          <w:rFonts w:ascii="Times New Roman" w:hAnsi="Times New Roman"/>
          <w:sz w:val="28"/>
          <w:szCs w:val="28"/>
        </w:rPr>
      </w:pPr>
    </w:p>
    <w:p w:rsidR="00655CEE" w:rsidRPr="00BC3E79" w:rsidRDefault="00655CEE" w:rsidP="00BC3E79">
      <w:pPr>
        <w:pStyle w:val="NoSpacing"/>
        <w:spacing w:line="276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pict>
          <v:shape id="_x0000_s1028" type="#_x0000_t75" style="position:absolute;left:0;text-align:left;margin-left:-2.25pt;margin-top:43.95pt;width:280.5pt;height:196.5pt;z-index:251658752;mso-position-horizontal-relative:margin;mso-position-vertical-relative:margin">
            <v:imagedata r:id="rId6" o:title="" gain="1.25"/>
            <w10:wrap type="square" anchorx="margin" anchory="margin"/>
          </v:shape>
        </w:pict>
      </w:r>
      <w:r w:rsidRPr="00BC3E79">
        <w:rPr>
          <w:rFonts w:ascii="Times New Roman" w:hAnsi="Times New Roman"/>
          <w:sz w:val="28"/>
          <w:szCs w:val="28"/>
        </w:rPr>
        <w:t xml:space="preserve">         Не остались в стороне и родители (законные представители). С ними также проведена работа: курсы для родителей на тему: «Несколько правил, позволяющих предотвратить потребление ПАВ вашим ребенком» с распространением темати</w:t>
      </w:r>
      <w:r>
        <w:rPr>
          <w:rFonts w:ascii="Times New Roman" w:hAnsi="Times New Roman"/>
          <w:sz w:val="28"/>
          <w:szCs w:val="28"/>
        </w:rPr>
        <w:t>-</w:t>
      </w:r>
      <w:r w:rsidRPr="00BC3E79">
        <w:rPr>
          <w:rFonts w:ascii="Times New Roman" w:hAnsi="Times New Roman"/>
          <w:sz w:val="28"/>
          <w:szCs w:val="28"/>
        </w:rPr>
        <w:t xml:space="preserve">ческих памяток, листовок, буклетов; родительское собрание «Безопасность наших детей -  в наших руках», </w:t>
      </w:r>
      <w:r w:rsidRPr="00BC3E79">
        <w:rPr>
          <w:rFonts w:ascii="Times New Roman" w:hAnsi="Times New Roman"/>
          <w:sz w:val="28"/>
          <w:szCs w:val="28"/>
          <w:shd w:val="clear" w:color="auto" w:fill="FFFFFF"/>
        </w:rPr>
        <w:t>где рассматривались вопросы по воспитанию детей переходного периода, первые признаки употребления ПАВ несовер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шеннолетними, </w:t>
      </w:r>
      <w:r w:rsidRPr="00BC3E79">
        <w:rPr>
          <w:rFonts w:ascii="Times New Roman" w:hAnsi="Times New Roman"/>
          <w:sz w:val="28"/>
          <w:szCs w:val="28"/>
          <w:shd w:val="clear" w:color="auto" w:fill="FFFFFF"/>
        </w:rPr>
        <w:t>давались советы и рекомендации специалистами социально-педагогической службы.</w:t>
      </w:r>
    </w:p>
    <w:p w:rsidR="00655CEE" w:rsidRPr="00BC3E79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55CEE" w:rsidRPr="00BC3E79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bookmarkStart w:id="0" w:name="_GoBack"/>
      <w:bookmarkEnd w:id="0"/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D24F7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0808E7">
      <w:pPr>
        <w:pStyle w:val="NoSpacing"/>
        <w:spacing w:line="36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655CEE" w:rsidRDefault="00655CEE" w:rsidP="000808E7">
      <w:pPr>
        <w:pStyle w:val="NoSpacing"/>
        <w:spacing w:line="360" w:lineRule="auto"/>
        <w:jc w:val="right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Информацию подготовила:</w:t>
      </w:r>
    </w:p>
    <w:p w:rsidR="00655CEE" w:rsidRPr="0064708F" w:rsidRDefault="00655CEE" w:rsidP="0064708F">
      <w:pPr>
        <w:pStyle w:val="NoSpacing"/>
        <w:spacing w:line="360" w:lineRule="auto"/>
        <w:jc w:val="right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педагог-психолог-Черненко М.В.               </w:t>
      </w:r>
    </w:p>
    <w:sectPr w:rsidR="00655CEE" w:rsidRPr="0064708F" w:rsidSect="000808E7">
      <w:pgSz w:w="11906" w:h="16838"/>
      <w:pgMar w:top="426" w:right="566" w:bottom="568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C6CF0"/>
    <w:rsid w:val="000808E7"/>
    <w:rsid w:val="000A3B78"/>
    <w:rsid w:val="000C6CF0"/>
    <w:rsid w:val="000E0D31"/>
    <w:rsid w:val="00160520"/>
    <w:rsid w:val="00196D28"/>
    <w:rsid w:val="001B23A1"/>
    <w:rsid w:val="001D595E"/>
    <w:rsid w:val="00216814"/>
    <w:rsid w:val="00232CB6"/>
    <w:rsid w:val="0025613E"/>
    <w:rsid w:val="002A1A1B"/>
    <w:rsid w:val="002D48B8"/>
    <w:rsid w:val="002E3F0F"/>
    <w:rsid w:val="002E5A27"/>
    <w:rsid w:val="002E6D03"/>
    <w:rsid w:val="003168FB"/>
    <w:rsid w:val="003A57EC"/>
    <w:rsid w:val="004034BD"/>
    <w:rsid w:val="004253B2"/>
    <w:rsid w:val="004474F3"/>
    <w:rsid w:val="00474B55"/>
    <w:rsid w:val="00476D8C"/>
    <w:rsid w:val="004A6BE0"/>
    <w:rsid w:val="00504D70"/>
    <w:rsid w:val="00507DF1"/>
    <w:rsid w:val="0052284C"/>
    <w:rsid w:val="005B3AC5"/>
    <w:rsid w:val="005F2BE6"/>
    <w:rsid w:val="006022B4"/>
    <w:rsid w:val="00611401"/>
    <w:rsid w:val="006244D0"/>
    <w:rsid w:val="00643CAC"/>
    <w:rsid w:val="0064708F"/>
    <w:rsid w:val="00655CEE"/>
    <w:rsid w:val="006B0909"/>
    <w:rsid w:val="00700B9D"/>
    <w:rsid w:val="00720CE1"/>
    <w:rsid w:val="00720D40"/>
    <w:rsid w:val="007272A4"/>
    <w:rsid w:val="0079171C"/>
    <w:rsid w:val="007D42F2"/>
    <w:rsid w:val="007E3960"/>
    <w:rsid w:val="0088535D"/>
    <w:rsid w:val="008954F9"/>
    <w:rsid w:val="008D0701"/>
    <w:rsid w:val="008D6FF9"/>
    <w:rsid w:val="008F7DA6"/>
    <w:rsid w:val="009C11C0"/>
    <w:rsid w:val="009D3C73"/>
    <w:rsid w:val="009E0C87"/>
    <w:rsid w:val="00A40C97"/>
    <w:rsid w:val="00AB1107"/>
    <w:rsid w:val="00B14D13"/>
    <w:rsid w:val="00B25C26"/>
    <w:rsid w:val="00B461C2"/>
    <w:rsid w:val="00B80E88"/>
    <w:rsid w:val="00BC3E79"/>
    <w:rsid w:val="00BF78E6"/>
    <w:rsid w:val="00C30277"/>
    <w:rsid w:val="00C36D27"/>
    <w:rsid w:val="00CD7E2D"/>
    <w:rsid w:val="00D10C1F"/>
    <w:rsid w:val="00D13159"/>
    <w:rsid w:val="00D24F77"/>
    <w:rsid w:val="00D77CDC"/>
    <w:rsid w:val="00D80CC0"/>
    <w:rsid w:val="00DB2B7A"/>
    <w:rsid w:val="00DD621B"/>
    <w:rsid w:val="00E47C68"/>
    <w:rsid w:val="00E5356C"/>
    <w:rsid w:val="00E669D7"/>
    <w:rsid w:val="00E86D76"/>
    <w:rsid w:val="00EB7206"/>
    <w:rsid w:val="00F41B4C"/>
    <w:rsid w:val="00FA28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3CAC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0C6C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C6CF0"/>
    <w:rPr>
      <w:rFonts w:ascii="Tahoma" w:hAnsi="Tahoma" w:cs="Tahoma"/>
      <w:sz w:val="16"/>
      <w:szCs w:val="16"/>
    </w:rPr>
  </w:style>
  <w:style w:type="paragraph" w:styleId="NoSpacing">
    <w:name w:val="No Spacing"/>
    <w:uiPriority w:val="99"/>
    <w:qFormat/>
    <w:rsid w:val="00E5356C"/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137</TotalTime>
  <Pages>2</Pages>
  <Words>360</Words>
  <Characters>2058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Windows7</dc:creator>
  <cp:keywords/>
  <dc:description/>
  <cp:lastModifiedBy>Admin</cp:lastModifiedBy>
  <cp:revision>13</cp:revision>
  <cp:lastPrinted>2017-09-11T01:37:00Z</cp:lastPrinted>
  <dcterms:created xsi:type="dcterms:W3CDTF">2018-11-08T12:37:00Z</dcterms:created>
  <dcterms:modified xsi:type="dcterms:W3CDTF">2018-11-04T22:46:00Z</dcterms:modified>
</cp:coreProperties>
</file>